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5B403" w14:textId="77777777" w:rsidR="005E6DA5" w:rsidRDefault="005E6DA5"/>
    <w:p w14:paraId="33A7B61A" w14:textId="77777777" w:rsidR="005E6DA5" w:rsidRDefault="005E6DA5"/>
    <w:tbl>
      <w:tblPr>
        <w:tblStyle w:val="Tabellenrast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27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  <w:gridCol w:w="2268"/>
      </w:tblGrid>
      <w:tr w:rsidR="004F6E9D" w14:paraId="72858F76" w14:textId="77777777" w:rsidTr="002147EA">
        <w:tc>
          <w:tcPr>
            <w:tcW w:w="8505" w:type="dxa"/>
            <w:tcMar>
              <w:bottom w:w="1077" w:type="dxa"/>
            </w:tcMar>
          </w:tcPr>
          <w:p w14:paraId="4401C336" w14:textId="77777777" w:rsidR="004F6E9D" w:rsidRPr="005B0CE6" w:rsidRDefault="00474D1F" w:rsidP="004F6E9D">
            <w:pPr>
              <w:pStyle w:val="Haupttitelfett"/>
            </w:pPr>
            <w:r>
              <w:t xml:space="preserve">Velogruppe </w:t>
            </w:r>
            <w:r w:rsidR="009C6AFA">
              <w:t xml:space="preserve">60+ </w:t>
            </w:r>
            <w:proofErr w:type="spellStart"/>
            <w:r>
              <w:t>Mettmenstetten</w:t>
            </w:r>
            <w:proofErr w:type="spellEnd"/>
            <w:r w:rsidR="00824813">
              <w:t xml:space="preserve"> </w:t>
            </w:r>
          </w:p>
          <w:p w14:paraId="53C392D8" w14:textId="448E731E" w:rsidR="004F6E9D" w:rsidRDefault="006619D6" w:rsidP="00224B8E">
            <w:pPr>
              <w:pStyle w:val="Lauftextnormal"/>
            </w:pPr>
            <w:sdt>
              <w:sdtPr>
                <w:id w:val="-2062776187"/>
                <w:placeholder>
                  <w:docPart w:val="DB17F7B228534E0D9DD1DD89184412F1"/>
                </w:placeholder>
                <w:date w:fullDate="2025-02-08T08:02:00Z"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111A9A">
                  <w:t>8. Februar 2025</w:t>
                </w:r>
              </w:sdtContent>
            </w:sdt>
            <w:r w:rsidR="00776F04">
              <w:t>,</w:t>
            </w:r>
            <w:r w:rsidR="004F6E9D">
              <w:t xml:space="preserve"> </w:t>
            </w:r>
            <w:r w:rsidR="00224B8E">
              <w:t>Christian Kupferschmied</w:t>
            </w:r>
          </w:p>
          <w:p w14:paraId="12AAB833" w14:textId="518ACCE6" w:rsidR="00224B8E" w:rsidRDefault="00224B8E" w:rsidP="00224B8E">
            <w:pPr>
              <w:pStyle w:val="Lauftextnormal"/>
            </w:pPr>
            <w:r>
              <w:t>E-Mail; christian.kupferschmied@bluewin.ch</w:t>
            </w:r>
          </w:p>
        </w:tc>
        <w:tc>
          <w:tcPr>
            <w:tcW w:w="2268" w:type="dxa"/>
            <w:tcMar>
              <w:bottom w:w="1077" w:type="dxa"/>
            </w:tcMar>
          </w:tcPr>
          <w:p w14:paraId="3A693E3D" w14:textId="77777777" w:rsidR="004F6E9D" w:rsidRDefault="004F6E9D" w:rsidP="00DE42D9"/>
        </w:tc>
      </w:tr>
      <w:tr w:rsidR="004F6E9D" w14:paraId="26879E7F" w14:textId="77777777" w:rsidTr="002147EA">
        <w:tc>
          <w:tcPr>
            <w:tcW w:w="10773" w:type="dxa"/>
            <w:gridSpan w:val="2"/>
          </w:tcPr>
          <w:p w14:paraId="08DD91E4" w14:textId="37E5880D" w:rsidR="00AE52F8" w:rsidRDefault="00FA03C2" w:rsidP="00AE52F8">
            <w:pPr>
              <w:pStyle w:val="Haupttitelnormal"/>
              <w:rPr>
                <w:rStyle w:val="HaupttitelfettZchn"/>
                <w:spacing w:val="-3"/>
              </w:rPr>
            </w:pPr>
            <w:r>
              <w:rPr>
                <w:rStyle w:val="HaupttitelfettZchn"/>
                <w:spacing w:val="-3"/>
              </w:rPr>
              <w:t>H</w:t>
            </w:r>
            <w:r w:rsidR="00B64694">
              <w:rPr>
                <w:rStyle w:val="HaupttitelfettZchn"/>
                <w:spacing w:val="-3"/>
              </w:rPr>
              <w:t xml:space="preserve">albtages </w:t>
            </w:r>
            <w:r>
              <w:rPr>
                <w:rStyle w:val="HaupttitelfettZchn"/>
                <w:spacing w:val="-3"/>
              </w:rPr>
              <w:t>T</w:t>
            </w:r>
            <w:r w:rsidR="00B64694">
              <w:rPr>
                <w:rStyle w:val="HaupttitelfettZchn"/>
                <w:spacing w:val="-3"/>
              </w:rPr>
              <w:t>our</w:t>
            </w:r>
            <w:r w:rsidR="004D7DD0">
              <w:rPr>
                <w:rStyle w:val="HaupttitelfettZchn"/>
                <w:spacing w:val="-3"/>
              </w:rPr>
              <w:t xml:space="preserve"> </w:t>
            </w:r>
            <w:r w:rsidR="00B64694">
              <w:rPr>
                <w:rStyle w:val="HaupttitelfettZchn"/>
                <w:spacing w:val="-3"/>
              </w:rPr>
              <w:t>«</w:t>
            </w:r>
            <w:r w:rsidR="00224B8E">
              <w:rPr>
                <w:rStyle w:val="HaupttitelfettZchn"/>
                <w:spacing w:val="-3"/>
              </w:rPr>
              <w:t>Bewegung im Winter</w:t>
            </w:r>
            <w:r w:rsidR="00B64694">
              <w:rPr>
                <w:rStyle w:val="HaupttitelfettZchn"/>
                <w:spacing w:val="-3"/>
              </w:rPr>
              <w:t>»</w:t>
            </w:r>
          </w:p>
          <w:p w14:paraId="37327A39" w14:textId="50FA44F2" w:rsidR="004F6E9D" w:rsidRPr="00AE52F8" w:rsidRDefault="00AE52F8" w:rsidP="00AD509E">
            <w:pPr>
              <w:pStyle w:val="Haupttitelnormal"/>
              <w:rPr>
                <w:b/>
              </w:rPr>
            </w:pPr>
            <w:r w:rsidRPr="00AE52F8">
              <w:rPr>
                <w:rStyle w:val="HaupttitelfettZchn"/>
                <w:b w:val="0"/>
                <w:spacing w:val="-3"/>
              </w:rPr>
              <w:t xml:space="preserve">Donnerstag, </w:t>
            </w:r>
            <w:sdt>
              <w:sdtPr>
                <w:id w:val="-1760980151"/>
                <w:placeholder>
                  <w:docPart w:val="DCA621B2E3CB4E2F8BF46D7A55E93FBF"/>
                </w:placeholder>
                <w:date w:fullDate="2025-02-13T00:00:00Z"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605BC9">
                  <w:t>13. Februar 2025</w:t>
                </w:r>
              </w:sdtContent>
            </w:sdt>
          </w:p>
        </w:tc>
      </w:tr>
      <w:tr w:rsidR="00162F59" w14:paraId="705175E4" w14:textId="77777777" w:rsidTr="002147EA">
        <w:tc>
          <w:tcPr>
            <w:tcW w:w="10773" w:type="dxa"/>
            <w:gridSpan w:val="2"/>
          </w:tcPr>
          <w:p w14:paraId="3BD8340C" w14:textId="77777777" w:rsidR="00323987" w:rsidRPr="00323987" w:rsidRDefault="00323987" w:rsidP="00571770">
            <w:pPr>
              <w:pStyle w:val="Haupttitelnormal"/>
              <w:ind w:left="0" w:firstLine="0"/>
              <w:rPr>
                <w:rStyle w:val="HaupttitelfettZchn"/>
                <w:spacing w:val="-3"/>
                <w:sz w:val="20"/>
                <w:szCs w:val="20"/>
              </w:rPr>
            </w:pPr>
          </w:p>
        </w:tc>
      </w:tr>
    </w:tbl>
    <w:p w14:paraId="202E8E2B" w14:textId="7690211C" w:rsidR="00DD2A8B" w:rsidRDefault="00323987" w:rsidP="008F5EF6">
      <w:pPr>
        <w:pStyle w:val="Lauftextnormal"/>
        <w:rPr>
          <w:rStyle w:val="LauftextfettZchn"/>
          <w:b w:val="0"/>
        </w:rPr>
      </w:pPr>
      <w:r>
        <w:rPr>
          <w:rStyle w:val="LauftextfettZchn"/>
        </w:rPr>
        <w:t xml:space="preserve">Zur Tour                   </w:t>
      </w:r>
      <w:r w:rsidR="00224B8E" w:rsidRPr="00224B8E">
        <w:rPr>
          <w:rStyle w:val="LauftextfettZchn"/>
          <w:b w:val="0"/>
        </w:rPr>
        <w:t xml:space="preserve">Es wird eine einfache und leichte Halbtages Tour ideal für die Fitness und Geselligkeit. </w:t>
      </w:r>
    </w:p>
    <w:p w14:paraId="12531ED1" w14:textId="651CF075" w:rsidR="00442D16" w:rsidRPr="00442D16" w:rsidRDefault="00442D16" w:rsidP="008F5EF6">
      <w:pPr>
        <w:pStyle w:val="Lauftextnormal"/>
        <w:rPr>
          <w:rStyle w:val="LauftextfettZchn"/>
          <w:b w:val="0"/>
        </w:rPr>
      </w:pPr>
      <w:r>
        <w:rPr>
          <w:rStyle w:val="LauftextfettZchn"/>
        </w:rPr>
        <w:t xml:space="preserve">                                 </w:t>
      </w:r>
      <w:r w:rsidR="00571770">
        <w:rPr>
          <w:rStyle w:val="LauftextfettZchn"/>
          <w:b w:val="0"/>
        </w:rPr>
        <w:t>Bitte beachtet. Treffpunkt –</w:t>
      </w:r>
      <w:r w:rsidRPr="00442D16">
        <w:rPr>
          <w:rStyle w:val="LauftextfettZchn"/>
          <w:b w:val="0"/>
        </w:rPr>
        <w:t xml:space="preserve"> Ab</w:t>
      </w:r>
      <w:r w:rsidR="00571770">
        <w:rPr>
          <w:rStyle w:val="LauftextfettZchn"/>
          <w:b w:val="0"/>
        </w:rPr>
        <w:t>fahr</w:t>
      </w:r>
      <w:r w:rsidR="00E3148E">
        <w:rPr>
          <w:rStyle w:val="LauftextfettZchn"/>
          <w:b w:val="0"/>
        </w:rPr>
        <w:t>t</w:t>
      </w:r>
      <w:r w:rsidR="00571770">
        <w:rPr>
          <w:rStyle w:val="LauftextfettZchn"/>
          <w:b w:val="0"/>
        </w:rPr>
        <w:t xml:space="preserve"> und Anmeldung. Der Akku muss bei kühlen </w:t>
      </w:r>
      <w:r w:rsidRPr="00442D16">
        <w:rPr>
          <w:rStyle w:val="LauftextfettZchn"/>
          <w:b w:val="0"/>
        </w:rPr>
        <w:t>Temperaturen und Winter Touren immer vollgeladen sein</w:t>
      </w:r>
    </w:p>
    <w:p w14:paraId="7F977854" w14:textId="77777777" w:rsidR="00224B8E" w:rsidRPr="00442D16" w:rsidRDefault="00224B8E" w:rsidP="008F5EF6">
      <w:pPr>
        <w:pStyle w:val="Lauftextnormal"/>
        <w:rPr>
          <w:rStyle w:val="LauftextfettZchn"/>
          <w:b w:val="0"/>
        </w:rPr>
      </w:pPr>
    </w:p>
    <w:p w14:paraId="09FFBF86" w14:textId="5F389097" w:rsidR="0088759C" w:rsidRDefault="008F5EF6" w:rsidP="008F5EF6">
      <w:pPr>
        <w:pStyle w:val="Lauftextnormal"/>
        <w:rPr>
          <w:rStyle w:val="LauftextfettZchn"/>
          <w:b w:val="0"/>
        </w:rPr>
      </w:pPr>
      <w:r>
        <w:rPr>
          <w:rStyle w:val="LauftextfettZchn"/>
        </w:rPr>
        <w:t xml:space="preserve">Klassifizierung         </w:t>
      </w:r>
      <w:r w:rsidR="00224B8E">
        <w:rPr>
          <w:rStyle w:val="LauftextfettZchn"/>
          <w:b w:val="0"/>
        </w:rPr>
        <w:t>Stufe 1</w:t>
      </w:r>
      <w:r w:rsidR="00442D16">
        <w:rPr>
          <w:rStyle w:val="LauftextfettZchn"/>
          <w:b w:val="0"/>
        </w:rPr>
        <w:t xml:space="preserve">, ca. 29 km, </w:t>
      </w:r>
      <w:r w:rsidR="00571770">
        <w:rPr>
          <w:rStyle w:val="LauftextfettZchn"/>
          <w:b w:val="0"/>
        </w:rPr>
        <w:t xml:space="preserve">mit </w:t>
      </w:r>
      <w:r w:rsidR="00442D16">
        <w:rPr>
          <w:rStyle w:val="LauftextfettZchn"/>
          <w:b w:val="0"/>
        </w:rPr>
        <w:t xml:space="preserve">wenig </w:t>
      </w:r>
      <w:r w:rsidR="00571770">
        <w:rPr>
          <w:rStyle w:val="LauftextfettZchn"/>
          <w:b w:val="0"/>
        </w:rPr>
        <w:t>Steigung</w:t>
      </w:r>
      <w:r w:rsidR="00442D16">
        <w:rPr>
          <w:rStyle w:val="LauftextfettZchn"/>
          <w:b w:val="0"/>
        </w:rPr>
        <w:t xml:space="preserve"> </w:t>
      </w:r>
    </w:p>
    <w:p w14:paraId="33632299" w14:textId="77777777" w:rsidR="008F5EF6" w:rsidRDefault="008F5EF6" w:rsidP="008F5EF6">
      <w:pPr>
        <w:pStyle w:val="Lauftextnormal"/>
        <w:rPr>
          <w:rStyle w:val="LauftextfettZchn"/>
        </w:rPr>
      </w:pPr>
      <w:r>
        <w:rPr>
          <w:rStyle w:val="LauftextfettZchn"/>
        </w:rPr>
        <w:t xml:space="preserve"> </w:t>
      </w:r>
    </w:p>
    <w:p w14:paraId="7D3305FA" w14:textId="77777777" w:rsidR="008F5EF6" w:rsidRDefault="00810DDC" w:rsidP="008F5EF6">
      <w:pPr>
        <w:pStyle w:val="Lauftextnormal"/>
      </w:pPr>
      <w:r>
        <w:rPr>
          <w:rStyle w:val="LauftextfettZchn"/>
        </w:rPr>
        <w:t>Dauer</w:t>
      </w:r>
      <w:r w:rsidR="00DE42D9">
        <w:tab/>
      </w:r>
      <w:r w:rsidR="00E60C01">
        <w:t>2</w:t>
      </w:r>
      <w:r w:rsidR="008F3C0A">
        <w:t>:</w:t>
      </w:r>
      <w:r w:rsidR="00706CC0">
        <w:t>0</w:t>
      </w:r>
      <w:r w:rsidR="008F3C0A">
        <w:t>0 h reine Fahrzeit</w:t>
      </w:r>
    </w:p>
    <w:p w14:paraId="2979354B" w14:textId="77777777" w:rsidR="0088759C" w:rsidRPr="008F5EF6" w:rsidRDefault="0088759C" w:rsidP="008F5EF6">
      <w:pPr>
        <w:pStyle w:val="Lauftextnormal"/>
        <w:rPr>
          <w:rStyle w:val="LauftextfettZchn"/>
          <w:b w:val="0"/>
        </w:rPr>
      </w:pPr>
    </w:p>
    <w:p w14:paraId="29FE4042" w14:textId="63B698D8" w:rsidR="007E15D4" w:rsidRDefault="0088759C" w:rsidP="007E15D4">
      <w:pPr>
        <w:pStyle w:val="Lauftextnormal"/>
      </w:pPr>
      <w:r>
        <w:rPr>
          <w:rStyle w:val="LauftextfettZchn"/>
        </w:rPr>
        <w:t>Charakteristisch</w:t>
      </w:r>
      <w:r w:rsidR="00810DDC">
        <w:tab/>
      </w:r>
      <w:r w:rsidR="00442D16">
        <w:t>Neben-  Hau</w:t>
      </w:r>
      <w:r w:rsidR="006D6D31">
        <w:t>p</w:t>
      </w:r>
      <w:r w:rsidR="00442D16">
        <w:t>tstrasse</w:t>
      </w:r>
      <w:r w:rsidR="005264D8">
        <w:t xml:space="preserve"> </w:t>
      </w:r>
    </w:p>
    <w:p w14:paraId="0E3AE5E3" w14:textId="77777777" w:rsidR="0089454D" w:rsidRPr="00B21951" w:rsidRDefault="0089454D" w:rsidP="0089454D">
      <w:pPr>
        <w:pStyle w:val="Lauftextnormal"/>
        <w:ind w:left="0" w:firstLine="0"/>
        <w:rPr>
          <w:b/>
          <w:i/>
        </w:rPr>
      </w:pPr>
      <w:r>
        <w:rPr>
          <w:rStyle w:val="LauftextfettZchn"/>
        </w:rPr>
        <w:t>Treffpunkt, Abfahrt</w:t>
      </w:r>
      <w:r>
        <w:tab/>
      </w:r>
      <w:r w:rsidRPr="00B21951">
        <w:rPr>
          <w:b/>
          <w:i/>
        </w:rPr>
        <w:t>13:</w:t>
      </w:r>
      <w:r>
        <w:rPr>
          <w:b/>
          <w:i/>
        </w:rPr>
        <w:t>0</w:t>
      </w:r>
      <w:r w:rsidRPr="00B21951">
        <w:rPr>
          <w:b/>
          <w:i/>
        </w:rPr>
        <w:t xml:space="preserve">0 Uhr </w:t>
      </w:r>
      <w:r>
        <w:rPr>
          <w:b/>
          <w:i/>
        </w:rPr>
        <w:t xml:space="preserve">Bahnhof </w:t>
      </w:r>
      <w:proofErr w:type="spellStart"/>
      <w:r>
        <w:rPr>
          <w:b/>
          <w:i/>
        </w:rPr>
        <w:t>Mettmenstetten</w:t>
      </w:r>
      <w:proofErr w:type="spellEnd"/>
    </w:p>
    <w:p w14:paraId="0491EF8A" w14:textId="77777777" w:rsidR="0089454D" w:rsidRPr="001F3A3A" w:rsidRDefault="0089454D" w:rsidP="0089454D">
      <w:pPr>
        <w:pStyle w:val="Lauftextnormal"/>
        <w:ind w:left="0" w:firstLine="0"/>
      </w:pPr>
      <w:r w:rsidRPr="001F3A3A">
        <w:rPr>
          <w:rStyle w:val="LauftextfettZchn"/>
        </w:rPr>
        <w:t>Rückkehr</w:t>
      </w:r>
      <w:r w:rsidRPr="001F3A3A">
        <w:tab/>
        <w:t>ca. 16:</w:t>
      </w:r>
      <w:r>
        <w:t>00</w:t>
      </w:r>
      <w:r w:rsidRPr="001F3A3A">
        <w:t xml:space="preserve"> Uhr</w:t>
      </w:r>
    </w:p>
    <w:p w14:paraId="0E61C57A" w14:textId="77777777" w:rsidR="0089454D" w:rsidRDefault="0089454D" w:rsidP="0089454D">
      <w:pPr>
        <w:pStyle w:val="Lauftextnormal"/>
      </w:pPr>
      <w:r>
        <w:rPr>
          <w:rStyle w:val="LauftextfettZchn"/>
        </w:rPr>
        <w:t>Kosten</w:t>
      </w:r>
      <w:r>
        <w:tab/>
        <w:t>CHF 10.—</w:t>
      </w:r>
    </w:p>
    <w:p w14:paraId="19F3FECB" w14:textId="77777777" w:rsidR="0088759C" w:rsidRDefault="0088759C" w:rsidP="007E15D4">
      <w:pPr>
        <w:pStyle w:val="Lauftextnormal"/>
      </w:pPr>
    </w:p>
    <w:p w14:paraId="58EADE71" w14:textId="77777777" w:rsidR="006D6D31" w:rsidRDefault="00810DDC" w:rsidP="00571770">
      <w:pPr>
        <w:pStyle w:val="Lauftextnormal"/>
      </w:pPr>
      <w:r>
        <w:rPr>
          <w:rStyle w:val="LauftextfettZchn"/>
        </w:rPr>
        <w:t>Ausrüstung</w:t>
      </w:r>
      <w:r>
        <w:tab/>
      </w:r>
      <w:r w:rsidR="008F3C0A">
        <w:t>Fahrtüchtiges Velo</w:t>
      </w:r>
      <w:r w:rsidR="001871D0">
        <w:t xml:space="preserve"> </w:t>
      </w:r>
      <w:r w:rsidR="0088759C">
        <w:t xml:space="preserve">- Akku </w:t>
      </w:r>
      <w:r w:rsidR="00E60C01">
        <w:t xml:space="preserve">100% </w:t>
      </w:r>
      <w:r w:rsidR="0088759C">
        <w:t>geladen - Ersatzschlauch -</w:t>
      </w:r>
      <w:r w:rsidR="008F3C0A">
        <w:t xml:space="preserve"> Notfallausweis</w:t>
      </w:r>
      <w:r w:rsidR="0088759C">
        <w:t xml:space="preserve"> </w:t>
      </w:r>
      <w:r w:rsidR="006D6D31">
        <w:t xml:space="preserve">im </w:t>
      </w:r>
    </w:p>
    <w:p w14:paraId="1BDF218E" w14:textId="4ED82C3F" w:rsidR="00442D16" w:rsidRPr="00571770" w:rsidRDefault="006D6D31" w:rsidP="00571770">
      <w:pPr>
        <w:pStyle w:val="Lauftextnormal"/>
        <w:rPr>
          <w:b/>
        </w:rPr>
      </w:pPr>
      <w:r>
        <w:rPr>
          <w:rStyle w:val="LauftextfettZchn"/>
        </w:rPr>
        <w:t xml:space="preserve">                                 </w:t>
      </w:r>
      <w:r w:rsidR="00111A9A">
        <w:rPr>
          <w:rStyle w:val="LauftextfettZchn"/>
          <w:b w:val="0"/>
        </w:rPr>
        <w:t>Porte</w:t>
      </w:r>
      <w:r w:rsidRPr="006D6D31">
        <w:rPr>
          <w:rStyle w:val="LauftextfettZchn"/>
          <w:b w:val="0"/>
        </w:rPr>
        <w:t>monnaie,</w:t>
      </w:r>
      <w:r w:rsidR="0088759C">
        <w:t xml:space="preserve"> a</w:t>
      </w:r>
      <w:r w:rsidR="001871D0">
        <w:t>uffallende</w:t>
      </w:r>
      <w:r w:rsidR="00AE52F8">
        <w:t xml:space="preserve"> </w:t>
      </w:r>
      <w:r w:rsidR="00224B8E">
        <w:t xml:space="preserve">warme </w:t>
      </w:r>
      <w:r w:rsidR="00571770">
        <w:t>Bekleidung</w:t>
      </w:r>
    </w:p>
    <w:p w14:paraId="2EE1AAFC" w14:textId="0681CFA4" w:rsidR="00442D16" w:rsidRPr="00442D16" w:rsidRDefault="00442D16" w:rsidP="00442D16">
      <w:pPr>
        <w:pStyle w:val="Lauftextnormal"/>
        <w:rPr>
          <w:rStyle w:val="LauftextfettZchn"/>
          <w:b w:val="0"/>
        </w:rPr>
      </w:pPr>
      <w:r>
        <w:rPr>
          <w:rStyle w:val="LauftextfettZchn"/>
        </w:rPr>
        <w:t>Verpflegung</w:t>
      </w:r>
      <w:r>
        <w:tab/>
        <w:t>Trinkflasche und Riegel</w:t>
      </w:r>
    </w:p>
    <w:p w14:paraId="205F8B52" w14:textId="64A606C3" w:rsidR="00810DDC" w:rsidRPr="00442D16" w:rsidRDefault="00442D16" w:rsidP="00442D16">
      <w:pPr>
        <w:pStyle w:val="Lauftextnormal"/>
        <w:rPr>
          <w:b/>
        </w:rPr>
      </w:pPr>
      <w:r>
        <w:rPr>
          <w:rStyle w:val="LauftextfettZchn"/>
          <w:b w:val="0"/>
        </w:rPr>
        <w:t xml:space="preserve">                 </w:t>
      </w:r>
    </w:p>
    <w:p w14:paraId="1B453CFE" w14:textId="77777777" w:rsidR="00442D16" w:rsidRPr="00571770" w:rsidRDefault="00810DDC" w:rsidP="00810DDC">
      <w:pPr>
        <w:pStyle w:val="Lauftextnormal"/>
        <w:rPr>
          <w:i/>
        </w:rPr>
      </w:pPr>
      <w:r>
        <w:rPr>
          <w:rStyle w:val="LauftextfettZchn"/>
        </w:rPr>
        <w:t>Versicherung</w:t>
      </w:r>
      <w:r>
        <w:tab/>
      </w:r>
      <w:r w:rsidR="00442D16" w:rsidRPr="00571770">
        <w:rPr>
          <w:i/>
        </w:rPr>
        <w:t xml:space="preserve">Eine Unfall- </w:t>
      </w:r>
      <w:proofErr w:type="spellStart"/>
      <w:r w:rsidR="00442D16" w:rsidRPr="00571770">
        <w:rPr>
          <w:i/>
        </w:rPr>
        <w:t>Haftpflichtvericherung</w:t>
      </w:r>
      <w:proofErr w:type="spellEnd"/>
      <w:r w:rsidR="00442D16" w:rsidRPr="00571770">
        <w:rPr>
          <w:i/>
        </w:rPr>
        <w:t xml:space="preserve"> ist Sache der Teilnehmenden.</w:t>
      </w:r>
    </w:p>
    <w:p w14:paraId="3488F62D" w14:textId="7B6DB43F" w:rsidR="00571770" w:rsidRPr="00571770" w:rsidRDefault="00442D16" w:rsidP="00571770">
      <w:pPr>
        <w:pStyle w:val="Lauftextnormal"/>
        <w:rPr>
          <w:rStyle w:val="LauftextfettZchn"/>
          <w:i/>
        </w:rPr>
      </w:pPr>
      <w:r w:rsidRPr="00571770">
        <w:rPr>
          <w:rStyle w:val="LauftextfettZchn"/>
          <w:i/>
        </w:rPr>
        <w:t xml:space="preserve">                                 </w:t>
      </w:r>
      <w:r w:rsidR="00571770" w:rsidRPr="00571770">
        <w:rPr>
          <w:rStyle w:val="LauftextfettZchn"/>
          <w:b w:val="0"/>
          <w:i/>
        </w:rPr>
        <w:t xml:space="preserve">Die Teilnehmer der Radtour </w:t>
      </w:r>
      <w:proofErr w:type="gramStart"/>
      <w:r w:rsidR="00571770" w:rsidRPr="00571770">
        <w:rPr>
          <w:rStyle w:val="LauftextfettZchn"/>
          <w:b w:val="0"/>
          <w:i/>
        </w:rPr>
        <w:t>erfolgt</w:t>
      </w:r>
      <w:proofErr w:type="gramEnd"/>
      <w:r w:rsidR="00571770" w:rsidRPr="00571770">
        <w:rPr>
          <w:rStyle w:val="LauftextfettZchn"/>
          <w:b w:val="0"/>
          <w:i/>
        </w:rPr>
        <w:t xml:space="preserve"> auf eigene Gefahr</w:t>
      </w:r>
    </w:p>
    <w:p w14:paraId="153C091D" w14:textId="180FE320" w:rsidR="00AE52F8" w:rsidRPr="00DD2A8B" w:rsidRDefault="00810DDC" w:rsidP="00224B8E">
      <w:pPr>
        <w:pStyle w:val="Lauftextnormal"/>
      </w:pPr>
      <w:r>
        <w:rPr>
          <w:rStyle w:val="LauftextfettZchn"/>
        </w:rPr>
        <w:t>Leitung, Auskunft</w:t>
      </w:r>
      <w:r>
        <w:tab/>
      </w:r>
      <w:r w:rsidR="00224B8E">
        <w:t xml:space="preserve">Christian Kupferschmied, </w:t>
      </w:r>
      <w:proofErr w:type="spellStart"/>
      <w:r w:rsidR="00224B8E">
        <w:t>e-mail</w:t>
      </w:r>
      <w:proofErr w:type="spellEnd"/>
      <w:r w:rsidR="00224B8E">
        <w:t xml:space="preserve"> christian.kupferschmied@bluewin.ch</w:t>
      </w:r>
    </w:p>
    <w:p w14:paraId="33CDED95" w14:textId="3A4DC967" w:rsidR="0088759C" w:rsidRDefault="0088759C" w:rsidP="0089454D">
      <w:pPr>
        <w:pStyle w:val="Lauftextnormal"/>
        <w:ind w:left="0" w:firstLine="0"/>
      </w:pPr>
    </w:p>
    <w:p w14:paraId="356F5F5D" w14:textId="4C5D2E23" w:rsidR="0088759C" w:rsidRPr="0089454D" w:rsidRDefault="00810DDC" w:rsidP="0089454D">
      <w:pPr>
        <w:pStyle w:val="Lauftextnormal"/>
      </w:pPr>
      <w:r>
        <w:rPr>
          <w:rStyle w:val="LauftextfettZchn"/>
        </w:rPr>
        <w:t>Durchführung</w:t>
      </w:r>
      <w:r>
        <w:tab/>
      </w:r>
      <w:r w:rsidR="001871D0">
        <w:t xml:space="preserve">Bei schlechten Witterungsverhältnissen </w:t>
      </w:r>
      <w:r w:rsidR="008B4160">
        <w:t xml:space="preserve">Regen, </w:t>
      </w:r>
      <w:r w:rsidR="00224B8E">
        <w:t>Schnee, Glatteis</w:t>
      </w:r>
      <w:r w:rsidR="00E53018">
        <w:t xml:space="preserve"> </w:t>
      </w:r>
      <w:bookmarkStart w:id="0" w:name="_GoBack"/>
      <w:bookmarkEnd w:id="0"/>
      <w:r w:rsidR="001871D0">
        <w:t>fahren wir die Tour nicht</w:t>
      </w:r>
      <w:r w:rsidR="00D86EB2">
        <w:t>,</w:t>
      </w:r>
      <w:r w:rsidR="001871D0">
        <w:t xml:space="preserve"> </w:t>
      </w:r>
      <w:r w:rsidR="00D86EB2">
        <w:t>b</w:t>
      </w:r>
      <w:r w:rsidR="001871D0">
        <w:t xml:space="preserve">ei zweifelhafter Witterung gibt der Leiter am </w:t>
      </w:r>
      <w:r w:rsidR="00605BC9">
        <w:t>Mittwoch, 12. Februar</w:t>
      </w:r>
      <w:r w:rsidR="008B4160">
        <w:t xml:space="preserve"> ein Mail ob die Tour stat</w:t>
      </w:r>
      <w:r w:rsidR="00571770">
        <w:t>t</w:t>
      </w:r>
      <w:r w:rsidR="008B4160">
        <w:t>findet</w:t>
      </w:r>
      <w:r w:rsidR="001871D0">
        <w:rPr>
          <w:rStyle w:val="LauftextfettZchn"/>
        </w:rPr>
        <w:t xml:space="preserve">  </w:t>
      </w:r>
    </w:p>
    <w:p w14:paraId="2FB69142" w14:textId="57D7BA88" w:rsidR="0089454D" w:rsidRPr="0089454D" w:rsidRDefault="00DD2A8B" w:rsidP="00DD2A8B">
      <w:pPr>
        <w:pStyle w:val="Lauftextnormal"/>
        <w:rPr>
          <w:rStyle w:val="LauftextfettZchn"/>
          <w:b w:val="0"/>
        </w:rPr>
      </w:pPr>
      <w:r>
        <w:rPr>
          <w:rStyle w:val="LauftextfettZchn"/>
        </w:rPr>
        <w:t xml:space="preserve">Besonderes              </w:t>
      </w:r>
      <w:r w:rsidR="00224B8E" w:rsidRPr="0089454D">
        <w:rPr>
          <w:rStyle w:val="LauftextfettZchn"/>
          <w:b w:val="0"/>
        </w:rPr>
        <w:t>Kaffe</w:t>
      </w:r>
      <w:r w:rsidR="0089454D" w:rsidRPr="0089454D">
        <w:rPr>
          <w:rStyle w:val="LauftextfettZchn"/>
          <w:b w:val="0"/>
        </w:rPr>
        <w:t xml:space="preserve">e-Halt Restaurant </w:t>
      </w:r>
      <w:r w:rsidR="00000B85">
        <w:rPr>
          <w:rStyle w:val="LauftextfettZchn"/>
          <w:b w:val="0"/>
        </w:rPr>
        <w:t xml:space="preserve">Kreuz-Schoren </w:t>
      </w:r>
      <w:proofErr w:type="spellStart"/>
      <w:r w:rsidR="00000B85">
        <w:rPr>
          <w:rStyle w:val="LauftextfettZchn"/>
          <w:b w:val="0"/>
        </w:rPr>
        <w:t>Mühlau</w:t>
      </w:r>
      <w:proofErr w:type="spellEnd"/>
    </w:p>
    <w:p w14:paraId="6EE33011" w14:textId="4BEC1644" w:rsidR="00DD2A8B" w:rsidRDefault="00571770" w:rsidP="0089454D">
      <w:pPr>
        <w:pStyle w:val="Lauftextnormal"/>
        <w:rPr>
          <w:rStyle w:val="LauftextfettZchn"/>
          <w:b w:val="0"/>
        </w:rPr>
      </w:pPr>
      <w:r>
        <w:rPr>
          <w:rStyle w:val="LauftextfettZchn"/>
          <w:b w:val="0"/>
        </w:rPr>
        <w:t xml:space="preserve">                               </w:t>
      </w:r>
      <w:r w:rsidR="0089454D" w:rsidRPr="0089454D">
        <w:rPr>
          <w:rStyle w:val="LauftextfettZchn"/>
          <w:b w:val="0"/>
        </w:rPr>
        <w:t xml:space="preserve"> </w:t>
      </w:r>
      <w:r w:rsidR="00DD2A8B" w:rsidRPr="0089454D">
        <w:rPr>
          <w:rStyle w:val="LauftextfettZchn"/>
          <w:b w:val="0"/>
        </w:rPr>
        <w:t xml:space="preserve">Schlusstrunk: </w:t>
      </w:r>
      <w:proofErr w:type="spellStart"/>
      <w:r w:rsidR="00DD2A8B" w:rsidRPr="0089454D">
        <w:rPr>
          <w:rStyle w:val="LauftextfettZchn"/>
          <w:b w:val="0"/>
        </w:rPr>
        <w:t>Fakulativ</w:t>
      </w:r>
      <w:proofErr w:type="spellEnd"/>
      <w:r w:rsidR="00DD2A8B" w:rsidRPr="0089454D">
        <w:rPr>
          <w:rStyle w:val="LauftextfettZchn"/>
          <w:b w:val="0"/>
        </w:rPr>
        <w:t xml:space="preserve"> </w:t>
      </w:r>
      <w:r w:rsidR="00224B8E" w:rsidRPr="0089454D">
        <w:rPr>
          <w:rStyle w:val="LauftextfettZchn"/>
          <w:b w:val="0"/>
        </w:rPr>
        <w:t xml:space="preserve">Restaurant </w:t>
      </w:r>
      <w:proofErr w:type="spellStart"/>
      <w:r w:rsidR="00224B8E" w:rsidRPr="0089454D">
        <w:rPr>
          <w:rStyle w:val="LauftextfettZchn"/>
          <w:b w:val="0"/>
        </w:rPr>
        <w:t>Bahnhöfli</w:t>
      </w:r>
      <w:proofErr w:type="spellEnd"/>
      <w:r w:rsidR="00224B8E" w:rsidRPr="0089454D">
        <w:rPr>
          <w:rStyle w:val="LauftextfettZchn"/>
          <w:b w:val="0"/>
        </w:rPr>
        <w:t xml:space="preserve">, </w:t>
      </w:r>
      <w:proofErr w:type="spellStart"/>
      <w:r w:rsidR="00224B8E" w:rsidRPr="0089454D">
        <w:rPr>
          <w:rStyle w:val="LauftextfettZchn"/>
          <w:b w:val="0"/>
        </w:rPr>
        <w:t>Mettmenstetten</w:t>
      </w:r>
      <w:proofErr w:type="spellEnd"/>
    </w:p>
    <w:p w14:paraId="0CAA49EE" w14:textId="4B2ECB3F" w:rsidR="00274944" w:rsidRPr="008B4160" w:rsidRDefault="008B4160" w:rsidP="00E3148E">
      <w:pPr>
        <w:pStyle w:val="Lauftextnormal"/>
      </w:pPr>
      <w:r w:rsidRPr="008B4160">
        <w:rPr>
          <w:rStyle w:val="LauftextfettZchn"/>
        </w:rPr>
        <w:t>Anmel</w:t>
      </w:r>
      <w:r>
        <w:rPr>
          <w:rStyle w:val="LauftextfettZchn"/>
        </w:rPr>
        <w:t xml:space="preserve">dung              </w:t>
      </w:r>
      <w:r>
        <w:rPr>
          <w:rStyle w:val="LauftextfettZchn"/>
          <w:b w:val="0"/>
        </w:rPr>
        <w:t xml:space="preserve"> Für Teilnehmer </w:t>
      </w:r>
      <w:proofErr w:type="spellStart"/>
      <w:r w:rsidR="00571770">
        <w:rPr>
          <w:rStyle w:val="LauftextfettZchn"/>
          <w:b w:val="0"/>
        </w:rPr>
        <w:t>Merenschwand</w:t>
      </w:r>
      <w:proofErr w:type="spellEnd"/>
      <w:r w:rsidR="00571770">
        <w:rPr>
          <w:rStyle w:val="LauftextfettZchn"/>
          <w:b w:val="0"/>
        </w:rPr>
        <w:t xml:space="preserve">, </w:t>
      </w:r>
      <w:proofErr w:type="spellStart"/>
      <w:r>
        <w:rPr>
          <w:rStyle w:val="LauftextfettZchn"/>
          <w:b w:val="0"/>
        </w:rPr>
        <w:t>Obfelden</w:t>
      </w:r>
      <w:proofErr w:type="spellEnd"/>
      <w:r>
        <w:rPr>
          <w:rStyle w:val="LauftextfettZchn"/>
          <w:b w:val="0"/>
        </w:rPr>
        <w:t>, Affoltern ist eine kurze Anmeldung erforderlich.</w:t>
      </w:r>
      <w:r w:rsidR="00571770">
        <w:rPr>
          <w:rStyle w:val="LauftextfettZchn"/>
          <w:b w:val="0"/>
        </w:rPr>
        <w:t xml:space="preserve"> </w:t>
      </w:r>
      <w:r w:rsidR="00571770" w:rsidRPr="008B4160">
        <w:rPr>
          <w:rStyle w:val="LauftextfettZchn"/>
          <w:b w:val="0"/>
        </w:rPr>
        <w:t xml:space="preserve">Treffpunkt </w:t>
      </w:r>
      <w:r w:rsidR="00571770">
        <w:rPr>
          <w:rStyle w:val="LauftextfettZchn"/>
          <w:b w:val="0"/>
        </w:rPr>
        <w:t xml:space="preserve">- Halt </w:t>
      </w:r>
      <w:r w:rsidR="00E3148E">
        <w:rPr>
          <w:rStyle w:val="LauftextfettZchn"/>
          <w:b w:val="0"/>
        </w:rPr>
        <w:t xml:space="preserve">Alte Landstr.- Einfahrt </w:t>
      </w:r>
      <w:proofErr w:type="spellStart"/>
      <w:r w:rsidR="00E3148E">
        <w:rPr>
          <w:rStyle w:val="LauftextfettZchn"/>
          <w:b w:val="0"/>
        </w:rPr>
        <w:t>Ottenbacherstr</w:t>
      </w:r>
      <w:proofErr w:type="spellEnd"/>
      <w:r w:rsidR="00E3148E">
        <w:rPr>
          <w:rStyle w:val="LauftextfettZchn"/>
          <w:b w:val="0"/>
        </w:rPr>
        <w:t xml:space="preserve">. </w:t>
      </w:r>
      <w:r w:rsidR="00571770" w:rsidRPr="008B4160">
        <w:rPr>
          <w:rStyle w:val="LauftextfettZchn"/>
          <w:b w:val="0"/>
        </w:rPr>
        <w:t>ca. 13:30h</w:t>
      </w:r>
      <w:r>
        <w:rPr>
          <w:rStyle w:val="LauftextfettZchn"/>
        </w:rPr>
        <w:t xml:space="preserve">                             </w:t>
      </w:r>
      <w:r w:rsidR="00571770">
        <w:rPr>
          <w:rStyle w:val="LauftextfettZchn"/>
        </w:rPr>
        <w:t xml:space="preserve">  </w:t>
      </w:r>
    </w:p>
    <w:p w14:paraId="25764DFE" w14:textId="08C64251" w:rsidR="0089454D" w:rsidRDefault="00810DDC" w:rsidP="00274944">
      <w:pPr>
        <w:pStyle w:val="Lauftextnormal"/>
      </w:pPr>
      <w:r>
        <w:rPr>
          <w:rStyle w:val="LauftextfettZchn"/>
        </w:rPr>
        <w:t>Beschreibung</w:t>
      </w:r>
      <w:r w:rsidR="001F1316">
        <w:t xml:space="preserve">        </w:t>
      </w:r>
      <w:r w:rsidR="00EC420A">
        <w:t xml:space="preserve"> </w:t>
      </w:r>
      <w:r w:rsidR="00E60C01">
        <w:t xml:space="preserve"> </w:t>
      </w:r>
      <w:proofErr w:type="spellStart"/>
      <w:r w:rsidR="0089454D">
        <w:t>Obfelden</w:t>
      </w:r>
      <w:proofErr w:type="spellEnd"/>
      <w:r w:rsidR="0089454D">
        <w:t xml:space="preserve">- </w:t>
      </w:r>
      <w:proofErr w:type="spellStart"/>
      <w:r w:rsidR="0089454D">
        <w:t>Ottenbach</w:t>
      </w:r>
      <w:proofErr w:type="spellEnd"/>
      <w:r w:rsidR="0089454D">
        <w:t xml:space="preserve">- </w:t>
      </w:r>
      <w:proofErr w:type="spellStart"/>
      <w:r w:rsidR="0089454D">
        <w:t>Merenschwand</w:t>
      </w:r>
      <w:proofErr w:type="spellEnd"/>
      <w:r w:rsidR="00DD2A8B">
        <w:t xml:space="preserve"> -</w:t>
      </w:r>
      <w:r w:rsidR="0059761A">
        <w:t xml:space="preserve"> </w:t>
      </w:r>
      <w:r w:rsidR="00F70E32">
        <w:t xml:space="preserve"> </w:t>
      </w:r>
      <w:proofErr w:type="spellStart"/>
      <w:r w:rsidR="00F70E32">
        <w:t>Mettmenstetten</w:t>
      </w:r>
      <w:proofErr w:type="spellEnd"/>
    </w:p>
    <w:p w14:paraId="38EADEFD" w14:textId="080A4B55" w:rsidR="00571770" w:rsidRPr="00571770" w:rsidRDefault="00571770" w:rsidP="00274944">
      <w:pPr>
        <w:pStyle w:val="Lauftextnormal"/>
      </w:pPr>
      <w:r>
        <w:rPr>
          <w:rStyle w:val="LauftextfettZchn"/>
        </w:rPr>
        <w:t xml:space="preserve">                                 </w:t>
      </w:r>
      <w:r w:rsidRPr="00571770">
        <w:rPr>
          <w:rStyle w:val="LauftextfettZchn"/>
          <w:b w:val="0"/>
        </w:rPr>
        <w:t>Die Strecke wird nach dem Wetter /</w:t>
      </w:r>
      <w:r>
        <w:rPr>
          <w:rStyle w:val="LauftextfettZchn"/>
          <w:b w:val="0"/>
        </w:rPr>
        <w:t xml:space="preserve"> </w:t>
      </w:r>
      <w:r w:rsidRPr="00571770">
        <w:rPr>
          <w:rStyle w:val="LauftextfettZchn"/>
          <w:b w:val="0"/>
        </w:rPr>
        <w:t>Strassenverhältnissen angepasst</w:t>
      </w:r>
    </w:p>
    <w:p w14:paraId="3E4CC99D" w14:textId="77777777" w:rsidR="0089454D" w:rsidRPr="00571770" w:rsidRDefault="0089454D" w:rsidP="00274944">
      <w:pPr>
        <w:pStyle w:val="Lauftextnormal"/>
      </w:pPr>
    </w:p>
    <w:p w14:paraId="52827380" w14:textId="59C8D117" w:rsidR="00274944" w:rsidRDefault="008B4160" w:rsidP="00274944">
      <w:pPr>
        <w:pStyle w:val="Lauftextnormal"/>
      </w:pPr>
      <w:r>
        <w:t>Freue mich z</w:t>
      </w:r>
      <w:r w:rsidR="0089454D">
        <w:t xml:space="preserve">ahlreiche Velofahrerinnen und Velofahrer </w:t>
      </w:r>
      <w:r>
        <w:t xml:space="preserve">an der Tour </w:t>
      </w:r>
      <w:r w:rsidR="0089454D">
        <w:t xml:space="preserve">begrüssen zu dürfen. </w:t>
      </w:r>
    </w:p>
    <w:p w14:paraId="7195D3E8" w14:textId="77777777" w:rsidR="004540A7" w:rsidRDefault="004540A7" w:rsidP="00DE42D9">
      <w:pPr>
        <w:pStyle w:val="Lauftextnormal"/>
        <w:rPr>
          <w:rStyle w:val="LauftextfettZchn"/>
          <w:b w:val="0"/>
        </w:rPr>
      </w:pPr>
      <w:r>
        <w:rPr>
          <w:rStyle w:val="LauftextfettZchn"/>
        </w:rPr>
        <w:t xml:space="preserve"> </w:t>
      </w:r>
      <w:r w:rsidR="001871D0">
        <w:rPr>
          <w:rStyle w:val="LauftextfettZchn"/>
        </w:rPr>
        <w:t xml:space="preserve">                               </w:t>
      </w:r>
      <w:r w:rsidR="004D3D70">
        <w:rPr>
          <w:rStyle w:val="LauftextfettZchn"/>
          <w:b w:val="0"/>
        </w:rPr>
        <w:t xml:space="preserve"> </w:t>
      </w:r>
    </w:p>
    <w:p w14:paraId="1BEF6664" w14:textId="77777777" w:rsidR="004540A7" w:rsidRDefault="004540A7" w:rsidP="00DE42D9">
      <w:pPr>
        <w:pStyle w:val="Lauftextnormal"/>
        <w:rPr>
          <w:rStyle w:val="LauftextfettZchn"/>
          <w:b w:val="0"/>
        </w:rPr>
      </w:pPr>
    </w:p>
    <w:p w14:paraId="4A37CE96" w14:textId="77777777" w:rsidR="00235DB3" w:rsidRDefault="00235DB3" w:rsidP="00DE42D9">
      <w:pPr>
        <w:pStyle w:val="Lauftextnormal"/>
        <w:rPr>
          <w:b/>
        </w:rPr>
      </w:pPr>
    </w:p>
    <w:p w14:paraId="59FD3C8A" w14:textId="77777777" w:rsidR="00274944" w:rsidRPr="00231909" w:rsidRDefault="007A6B4B" w:rsidP="00706CC0">
      <w:pPr>
        <w:pStyle w:val="Lauftextnormal"/>
        <w:tabs>
          <w:tab w:val="left" w:pos="6288"/>
        </w:tabs>
        <w:rPr>
          <w:sz w:val="18"/>
          <w:szCs w:val="18"/>
        </w:rPr>
      </w:pPr>
      <w:r>
        <w:rPr>
          <w:rFonts w:ascii="Arial" w:hAnsi="Arial" w:cs="Arial"/>
          <w:noProof/>
          <w:color w:val="0A88D3"/>
          <w:lang w:eastAsia="de-CH"/>
        </w:rPr>
        <w:t xml:space="preserve"> </w:t>
      </w:r>
      <w:r w:rsidR="00706CC0">
        <w:rPr>
          <w:b/>
        </w:rPr>
        <w:tab/>
      </w:r>
    </w:p>
    <w:sectPr w:rsidR="00274944" w:rsidRPr="00231909" w:rsidSect="00776F04">
      <w:headerReference w:type="first" r:id="rId8"/>
      <w:footerReference w:type="first" r:id="rId9"/>
      <w:pgSz w:w="11906" w:h="16838" w:code="9"/>
      <w:pgMar w:top="567" w:right="567" w:bottom="567" w:left="567" w:header="284" w:footer="284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45F1E" w14:textId="77777777" w:rsidR="006619D6" w:rsidRDefault="006619D6" w:rsidP="00DE42D9">
      <w:pPr>
        <w:spacing w:line="240" w:lineRule="auto"/>
      </w:pPr>
      <w:r>
        <w:separator/>
      </w:r>
    </w:p>
  </w:endnote>
  <w:endnote w:type="continuationSeparator" w:id="0">
    <w:p w14:paraId="0015EB82" w14:textId="77777777" w:rsidR="006619D6" w:rsidRDefault="006619D6" w:rsidP="00DE4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eSans Pro Normal">
    <w:altName w:val="Times New Roman"/>
    <w:panose1 w:val="00000000000000000000"/>
    <w:charset w:val="00"/>
    <w:family w:val="modern"/>
    <w:notTrueType/>
    <w:pitch w:val="variable"/>
    <w:sig w:usb0="A00000AF" w:usb1="4000204B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BE0BB" w14:textId="77777777" w:rsidR="00776F04" w:rsidRPr="00776F04" w:rsidRDefault="00776F04" w:rsidP="00776F04">
    <w:pPr>
      <w:pStyle w:val="Fuzeile"/>
      <w:rPr>
        <w:sz w:val="10"/>
        <w:szCs w:val="10"/>
      </w:rPr>
    </w:pPr>
    <w:r w:rsidRPr="00CC01AF">
      <w:rPr>
        <w:noProof/>
        <w:sz w:val="10"/>
        <w:szCs w:val="10"/>
        <w:lang w:eastAsia="de-CH"/>
      </w:rPr>
      <w:drawing>
        <wp:anchor distT="0" distB="0" distL="114300" distR="114300" simplePos="0" relativeHeight="251663360" behindDoc="0" locked="1" layoutInCell="1" allowOverlap="1" wp14:anchorId="3DD0CF22" wp14:editId="0EA72FAF">
          <wp:simplePos x="0" y="0"/>
          <wp:positionH relativeFrom="page">
            <wp:posOffset>5904865</wp:posOffset>
          </wp:positionH>
          <wp:positionV relativeFrom="page">
            <wp:posOffset>9757410</wp:posOffset>
          </wp:positionV>
          <wp:extent cx="1328400" cy="615600"/>
          <wp:effectExtent l="0" t="0" r="5715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84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CCAD3" w14:textId="77777777" w:rsidR="006619D6" w:rsidRDefault="006619D6" w:rsidP="00DE42D9">
      <w:pPr>
        <w:spacing w:line="240" w:lineRule="auto"/>
      </w:pPr>
      <w:r>
        <w:separator/>
      </w:r>
    </w:p>
  </w:footnote>
  <w:footnote w:type="continuationSeparator" w:id="0">
    <w:p w14:paraId="4291DD3A" w14:textId="77777777" w:rsidR="006619D6" w:rsidRDefault="006619D6" w:rsidP="00DE4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88FB4" w14:textId="77777777" w:rsidR="00776F04" w:rsidRPr="00DE42D9" w:rsidRDefault="00776F04" w:rsidP="00776F04">
    <w:pPr>
      <w:pStyle w:val="Kopfzeile"/>
      <w:rPr>
        <w:sz w:val="10"/>
        <w:szCs w:val="10"/>
      </w:rPr>
    </w:pPr>
    <w:r w:rsidRPr="00DE42D9">
      <w:rPr>
        <w:noProof/>
        <w:sz w:val="10"/>
        <w:szCs w:val="10"/>
        <w:lang w:eastAsia="de-CH"/>
      </w:rPr>
      <w:drawing>
        <wp:anchor distT="0" distB="0" distL="114300" distR="114300" simplePos="0" relativeHeight="251661312" behindDoc="0" locked="1" layoutInCell="1" allowOverlap="1" wp14:anchorId="56BC2C71" wp14:editId="0C01D83A">
          <wp:simplePos x="0" y="0"/>
          <wp:positionH relativeFrom="page">
            <wp:posOffset>5941060</wp:posOffset>
          </wp:positionH>
          <wp:positionV relativeFrom="page">
            <wp:posOffset>360045</wp:posOffset>
          </wp:positionV>
          <wp:extent cx="1260000" cy="7272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4221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0CF2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3CD3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46DA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F25E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0000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74D1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5C8F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667184"/>
    <w:lvl w:ilvl="0">
      <w:start w:val="1"/>
      <w:numFmt w:val="decimal"/>
      <w:pStyle w:val="Listennummer"/>
      <w:lvlText w:val="%1."/>
      <w:lvlJc w:val="left"/>
      <w:pPr>
        <w:ind w:left="360" w:hanging="360"/>
      </w:pPr>
      <w:rPr>
        <w:rFonts w:hint="default"/>
        <w:u w:color="00726F"/>
      </w:rPr>
    </w:lvl>
  </w:abstractNum>
  <w:abstractNum w:abstractNumId="9" w15:restartNumberingAfterBreak="0">
    <w:nsid w:val="FFFFFF89"/>
    <w:multiLevelType w:val="singleLevel"/>
    <w:tmpl w:val="16169DD4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NeueSans Pro Normal" w:hAnsi="NeueSans Pro Normal" w:hint="default"/>
        <w:color w:val="00726F"/>
      </w:rPr>
    </w:lvl>
  </w:abstractNum>
  <w:abstractNum w:abstractNumId="10" w15:restartNumberingAfterBreak="0">
    <w:nsid w:val="142748B9"/>
    <w:multiLevelType w:val="multilevel"/>
    <w:tmpl w:val="C27A548E"/>
    <w:numStyleLink w:val="ListeNummerierung"/>
  </w:abstractNum>
  <w:abstractNum w:abstractNumId="11" w15:restartNumberingAfterBreak="0">
    <w:nsid w:val="17722596"/>
    <w:multiLevelType w:val="multilevel"/>
    <w:tmpl w:val="F3B635DE"/>
    <w:lvl w:ilvl="0">
      <w:start w:val="1"/>
      <w:numFmt w:val="bullet"/>
      <w:lvlText w:val="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2517"/>
    <w:multiLevelType w:val="multilevel"/>
    <w:tmpl w:val="C27A548E"/>
    <w:styleLink w:val="ListeNummerierung"/>
    <w:lvl w:ilvl="0">
      <w:start w:val="1"/>
      <w:numFmt w:val="decimal"/>
      <w:pStyle w:val="Nummerieru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"/>
      <w:lvlJc w:val="left"/>
      <w:pPr>
        <w:ind w:left="357" w:hanging="357"/>
      </w:pPr>
      <w:rPr>
        <w:rFonts w:hint="default"/>
      </w:rPr>
    </w:lvl>
    <w:lvl w:ilvl="2">
      <w:start w:val="1"/>
      <w:numFmt w:val="none"/>
      <w:lvlText w:val=""/>
      <w:lvlJc w:val="left"/>
      <w:pPr>
        <w:ind w:left="357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357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357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357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357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357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57" w:hanging="357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1F"/>
    <w:rsid w:val="00000B85"/>
    <w:rsid w:val="00007799"/>
    <w:rsid w:val="000100F6"/>
    <w:rsid w:val="00030D05"/>
    <w:rsid w:val="00040617"/>
    <w:rsid w:val="000A6FCA"/>
    <w:rsid w:val="000D10F4"/>
    <w:rsid w:val="000E6AA4"/>
    <w:rsid w:val="000F5BCB"/>
    <w:rsid w:val="00101326"/>
    <w:rsid w:val="0011002F"/>
    <w:rsid w:val="00111A9A"/>
    <w:rsid w:val="001406B2"/>
    <w:rsid w:val="00140C1F"/>
    <w:rsid w:val="00162F59"/>
    <w:rsid w:val="0017653D"/>
    <w:rsid w:val="00185269"/>
    <w:rsid w:val="00185757"/>
    <w:rsid w:val="001871D0"/>
    <w:rsid w:val="001A2993"/>
    <w:rsid w:val="001E5BD3"/>
    <w:rsid w:val="001E5D16"/>
    <w:rsid w:val="001F1316"/>
    <w:rsid w:val="001F3A3A"/>
    <w:rsid w:val="001F6E98"/>
    <w:rsid w:val="002147EA"/>
    <w:rsid w:val="00224B8E"/>
    <w:rsid w:val="00231909"/>
    <w:rsid w:val="00235DB3"/>
    <w:rsid w:val="00241191"/>
    <w:rsid w:val="002477DE"/>
    <w:rsid w:val="00266296"/>
    <w:rsid w:val="00274944"/>
    <w:rsid w:val="00297A90"/>
    <w:rsid w:val="002B01E2"/>
    <w:rsid w:val="002D0783"/>
    <w:rsid w:val="002F7372"/>
    <w:rsid w:val="00322356"/>
    <w:rsid w:val="00323987"/>
    <w:rsid w:val="00354FA8"/>
    <w:rsid w:val="00372EEA"/>
    <w:rsid w:val="00373A2D"/>
    <w:rsid w:val="00375518"/>
    <w:rsid w:val="003C76FD"/>
    <w:rsid w:val="003E134B"/>
    <w:rsid w:val="003F2AAA"/>
    <w:rsid w:val="00442D16"/>
    <w:rsid w:val="004540A7"/>
    <w:rsid w:val="00474A55"/>
    <w:rsid w:val="00474D1F"/>
    <w:rsid w:val="004765EB"/>
    <w:rsid w:val="00476AC2"/>
    <w:rsid w:val="004A5C34"/>
    <w:rsid w:val="004D3D70"/>
    <w:rsid w:val="004D7DD0"/>
    <w:rsid w:val="004E68E9"/>
    <w:rsid w:val="004F6E9D"/>
    <w:rsid w:val="005144A0"/>
    <w:rsid w:val="00522365"/>
    <w:rsid w:val="005264D8"/>
    <w:rsid w:val="005422AA"/>
    <w:rsid w:val="00554F8E"/>
    <w:rsid w:val="00564616"/>
    <w:rsid w:val="00571770"/>
    <w:rsid w:val="00580287"/>
    <w:rsid w:val="00592F1A"/>
    <w:rsid w:val="0059761A"/>
    <w:rsid w:val="005B0CE6"/>
    <w:rsid w:val="005B5F4E"/>
    <w:rsid w:val="005C2641"/>
    <w:rsid w:val="005D675F"/>
    <w:rsid w:val="005E6DA5"/>
    <w:rsid w:val="005F3AD2"/>
    <w:rsid w:val="005F3EF2"/>
    <w:rsid w:val="00605BC9"/>
    <w:rsid w:val="00633E69"/>
    <w:rsid w:val="00642C3E"/>
    <w:rsid w:val="006619D6"/>
    <w:rsid w:val="00683235"/>
    <w:rsid w:val="006A51FC"/>
    <w:rsid w:val="006B1ECC"/>
    <w:rsid w:val="006D6D31"/>
    <w:rsid w:val="006E0E35"/>
    <w:rsid w:val="006F11E7"/>
    <w:rsid w:val="006F7D77"/>
    <w:rsid w:val="00702690"/>
    <w:rsid w:val="00706CC0"/>
    <w:rsid w:val="0071097C"/>
    <w:rsid w:val="007363A2"/>
    <w:rsid w:val="00776F04"/>
    <w:rsid w:val="00780074"/>
    <w:rsid w:val="007815ED"/>
    <w:rsid w:val="007A6B4B"/>
    <w:rsid w:val="007C2B53"/>
    <w:rsid w:val="007D7547"/>
    <w:rsid w:val="007E0E0B"/>
    <w:rsid w:val="007E15D4"/>
    <w:rsid w:val="00810DDC"/>
    <w:rsid w:val="00824813"/>
    <w:rsid w:val="00831ECC"/>
    <w:rsid w:val="0086140D"/>
    <w:rsid w:val="00862193"/>
    <w:rsid w:val="00866FE4"/>
    <w:rsid w:val="0088759C"/>
    <w:rsid w:val="0089454D"/>
    <w:rsid w:val="008B4160"/>
    <w:rsid w:val="008C756A"/>
    <w:rsid w:val="008F3C0A"/>
    <w:rsid w:val="008F5EF6"/>
    <w:rsid w:val="00902EDE"/>
    <w:rsid w:val="0092206E"/>
    <w:rsid w:val="00931E98"/>
    <w:rsid w:val="00941561"/>
    <w:rsid w:val="00943BAF"/>
    <w:rsid w:val="0095103B"/>
    <w:rsid w:val="00984C62"/>
    <w:rsid w:val="009C6AFA"/>
    <w:rsid w:val="009D63F7"/>
    <w:rsid w:val="00A370F0"/>
    <w:rsid w:val="00A4143E"/>
    <w:rsid w:val="00A51E3A"/>
    <w:rsid w:val="00A91410"/>
    <w:rsid w:val="00AD509E"/>
    <w:rsid w:val="00AD559C"/>
    <w:rsid w:val="00AE3CE5"/>
    <w:rsid w:val="00AE52F8"/>
    <w:rsid w:val="00AE5E7E"/>
    <w:rsid w:val="00AF15C6"/>
    <w:rsid w:val="00B11237"/>
    <w:rsid w:val="00B21951"/>
    <w:rsid w:val="00B26392"/>
    <w:rsid w:val="00B426F4"/>
    <w:rsid w:val="00B54D14"/>
    <w:rsid w:val="00B64694"/>
    <w:rsid w:val="00B904D8"/>
    <w:rsid w:val="00BB317A"/>
    <w:rsid w:val="00BB3734"/>
    <w:rsid w:val="00BC420F"/>
    <w:rsid w:val="00BF71D1"/>
    <w:rsid w:val="00C050D0"/>
    <w:rsid w:val="00C41E49"/>
    <w:rsid w:val="00C62984"/>
    <w:rsid w:val="00C707C7"/>
    <w:rsid w:val="00C809E5"/>
    <w:rsid w:val="00C92A1E"/>
    <w:rsid w:val="00C96003"/>
    <w:rsid w:val="00CC00A9"/>
    <w:rsid w:val="00CC01AF"/>
    <w:rsid w:val="00CC1787"/>
    <w:rsid w:val="00CC5E18"/>
    <w:rsid w:val="00CF647F"/>
    <w:rsid w:val="00D40FF5"/>
    <w:rsid w:val="00D62B4B"/>
    <w:rsid w:val="00D86EB2"/>
    <w:rsid w:val="00DC3071"/>
    <w:rsid w:val="00DD2A8B"/>
    <w:rsid w:val="00DE42D9"/>
    <w:rsid w:val="00DF26DA"/>
    <w:rsid w:val="00DF71C9"/>
    <w:rsid w:val="00E07885"/>
    <w:rsid w:val="00E158EB"/>
    <w:rsid w:val="00E25B1E"/>
    <w:rsid w:val="00E3148E"/>
    <w:rsid w:val="00E355D5"/>
    <w:rsid w:val="00E36741"/>
    <w:rsid w:val="00E41247"/>
    <w:rsid w:val="00E47193"/>
    <w:rsid w:val="00E53018"/>
    <w:rsid w:val="00E60C01"/>
    <w:rsid w:val="00E642D2"/>
    <w:rsid w:val="00E73AF2"/>
    <w:rsid w:val="00E8073A"/>
    <w:rsid w:val="00E93BF5"/>
    <w:rsid w:val="00E94FAA"/>
    <w:rsid w:val="00EA6427"/>
    <w:rsid w:val="00EA676E"/>
    <w:rsid w:val="00EB28EC"/>
    <w:rsid w:val="00EC1018"/>
    <w:rsid w:val="00EC420A"/>
    <w:rsid w:val="00EC7B24"/>
    <w:rsid w:val="00EE303D"/>
    <w:rsid w:val="00F021E4"/>
    <w:rsid w:val="00F26860"/>
    <w:rsid w:val="00F457BF"/>
    <w:rsid w:val="00F638C0"/>
    <w:rsid w:val="00F6527F"/>
    <w:rsid w:val="00F70E32"/>
    <w:rsid w:val="00F71832"/>
    <w:rsid w:val="00FA03C2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96D60A"/>
  <w15:docId w15:val="{C5D9A239-5364-42B3-9EFC-BD172CFA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  <w:rsid w:val="00776F04"/>
    <w:pPr>
      <w:tabs>
        <w:tab w:val="left" w:pos="3969"/>
      </w:tabs>
      <w:spacing w:after="0" w:line="300" w:lineRule="atLeast"/>
    </w:pPr>
    <w:rPr>
      <w:rFonts w:ascii="Verdana" w:hAnsi="Verdan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titelfett">
    <w:name w:val="Haupttitel fett"/>
    <w:basedOn w:val="Lauftextnormal"/>
    <w:next w:val="Lauftextnormal"/>
    <w:link w:val="HaupttitelfettZchn"/>
    <w:uiPriority w:val="20"/>
    <w:qFormat/>
    <w:rsid w:val="004F6E9D"/>
    <w:pPr>
      <w:spacing w:after="120" w:line="240" w:lineRule="auto"/>
    </w:pPr>
    <w:rPr>
      <w:b/>
      <w:sz w:val="28"/>
    </w:rPr>
  </w:style>
  <w:style w:type="paragraph" w:styleId="Untertitel">
    <w:name w:val="Subtitle"/>
    <w:basedOn w:val="Standard"/>
    <w:next w:val="Standard"/>
    <w:link w:val="UntertitelZchn"/>
    <w:uiPriority w:val="21"/>
    <w:semiHidden/>
    <w:rsid w:val="00C707C7"/>
    <w:pPr>
      <w:numPr>
        <w:ilvl w:val="1"/>
      </w:numPr>
      <w:spacing w:line="240" w:lineRule="auto"/>
    </w:pPr>
    <w:rPr>
      <w:rFonts w:eastAsiaTheme="minorEastAsia"/>
      <w:b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21"/>
    <w:semiHidden/>
    <w:rsid w:val="00776F04"/>
    <w:rPr>
      <w:rFonts w:ascii="Verdana" w:eastAsiaTheme="minorEastAsia" w:hAnsi="Verdana"/>
      <w:b/>
      <w:spacing w:val="15"/>
    </w:rPr>
  </w:style>
  <w:style w:type="paragraph" w:customStyle="1" w:styleId="Lauftextnormal">
    <w:name w:val="Lauftext normal"/>
    <w:basedOn w:val="Standard"/>
    <w:link w:val="LauftextnormalZchn"/>
    <w:uiPriority w:val="22"/>
    <w:qFormat/>
    <w:rsid w:val="00943BAF"/>
    <w:pPr>
      <w:tabs>
        <w:tab w:val="clear" w:pos="3969"/>
        <w:tab w:val="left" w:pos="2268"/>
      </w:tabs>
      <w:ind w:left="2268" w:hanging="2268"/>
    </w:pPr>
    <w:rPr>
      <w:sz w:val="20"/>
    </w:rPr>
  </w:style>
  <w:style w:type="paragraph" w:customStyle="1" w:styleId="Lauftextfett">
    <w:name w:val="Lauftext fett"/>
    <w:basedOn w:val="Lauftextnormal"/>
    <w:link w:val="LauftextfettZchn"/>
    <w:uiPriority w:val="23"/>
    <w:qFormat/>
    <w:rsid w:val="00C707C7"/>
    <w:rPr>
      <w:b/>
    </w:rPr>
  </w:style>
  <w:style w:type="paragraph" w:styleId="Aufzhlungszeichen">
    <w:name w:val="List Bullet"/>
    <w:basedOn w:val="Standard"/>
    <w:uiPriority w:val="24"/>
    <w:qFormat/>
    <w:rsid w:val="000E6AA4"/>
    <w:pPr>
      <w:numPr>
        <w:numId w:val="1"/>
      </w:numPr>
      <w:ind w:left="357" w:hanging="357"/>
      <w:contextualSpacing/>
    </w:pPr>
  </w:style>
  <w:style w:type="character" w:customStyle="1" w:styleId="LauftextnormalZchn">
    <w:name w:val="Lauftext normal Zchn"/>
    <w:basedOn w:val="Absatz-Standardschriftart"/>
    <w:link w:val="Lauftextnormal"/>
    <w:uiPriority w:val="22"/>
    <w:rsid w:val="00943BAF"/>
    <w:rPr>
      <w:rFonts w:ascii="Verdana" w:hAnsi="Verdana"/>
      <w:sz w:val="20"/>
    </w:rPr>
  </w:style>
  <w:style w:type="character" w:customStyle="1" w:styleId="LauftextfettZchn">
    <w:name w:val="Lauftext fett Zchn"/>
    <w:basedOn w:val="LauftextnormalZchn"/>
    <w:link w:val="Lauftextfett"/>
    <w:uiPriority w:val="23"/>
    <w:rsid w:val="00C707C7"/>
    <w:rPr>
      <w:rFonts w:ascii="Verdana" w:hAnsi="Verdana"/>
      <w:b/>
      <w:sz w:val="20"/>
    </w:rPr>
  </w:style>
  <w:style w:type="paragraph" w:styleId="Listennummer">
    <w:name w:val="List Number"/>
    <w:basedOn w:val="Standard"/>
    <w:uiPriority w:val="25"/>
    <w:rsid w:val="00C92A1E"/>
    <w:pPr>
      <w:numPr>
        <w:numId w:val="6"/>
      </w:numPr>
      <w:spacing w:before="260" w:line="240" w:lineRule="auto"/>
      <w:ind w:left="357" w:hanging="357"/>
      <w:contextualSpacing/>
    </w:pPr>
    <w:rPr>
      <w:b/>
    </w:rPr>
  </w:style>
  <w:style w:type="table" w:styleId="Tabellenraster">
    <w:name w:val="Table Grid"/>
    <w:basedOn w:val="NormaleTabelle"/>
    <w:uiPriority w:val="39"/>
    <w:rsid w:val="00861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rsid w:val="00B426F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5F3E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3EF2"/>
    <w:rPr>
      <w:rFonts w:ascii="Segoe UI" w:hAnsi="Segoe UI" w:cs="Segoe UI"/>
      <w:sz w:val="18"/>
      <w:szCs w:val="18"/>
    </w:rPr>
  </w:style>
  <w:style w:type="paragraph" w:customStyle="1" w:styleId="Nummerierung">
    <w:name w:val="Nummerierung"/>
    <w:basedOn w:val="Standard"/>
    <w:qFormat/>
    <w:rsid w:val="00B904D8"/>
    <w:pPr>
      <w:numPr>
        <w:numId w:val="13"/>
      </w:numPr>
      <w:spacing w:before="120" w:line="240" w:lineRule="auto"/>
    </w:pPr>
    <w:rPr>
      <w:szCs w:val="20"/>
    </w:rPr>
  </w:style>
  <w:style w:type="numbering" w:customStyle="1" w:styleId="ListeNummerierung">
    <w:name w:val="Liste_Nummerierung"/>
    <w:uiPriority w:val="99"/>
    <w:rsid w:val="00B904D8"/>
    <w:pPr>
      <w:numPr>
        <w:numId w:val="12"/>
      </w:numPr>
    </w:pPr>
  </w:style>
  <w:style w:type="paragraph" w:styleId="Kopfzeile">
    <w:name w:val="header"/>
    <w:basedOn w:val="Standard"/>
    <w:link w:val="KopfzeileZchn"/>
    <w:uiPriority w:val="99"/>
    <w:semiHidden/>
    <w:rsid w:val="00DE42D9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42D9"/>
    <w:rPr>
      <w:rFonts w:ascii="Verdana" w:hAnsi="Verdana"/>
    </w:rPr>
  </w:style>
  <w:style w:type="paragraph" w:styleId="Fuzeile">
    <w:name w:val="footer"/>
    <w:basedOn w:val="Standard"/>
    <w:link w:val="FuzeileZchn"/>
    <w:uiPriority w:val="99"/>
    <w:semiHidden/>
    <w:rsid w:val="00DE42D9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42D9"/>
    <w:rPr>
      <w:rFonts w:ascii="Verdana" w:hAnsi="Verdana"/>
    </w:rPr>
  </w:style>
  <w:style w:type="paragraph" w:customStyle="1" w:styleId="Haupttitelnormal">
    <w:name w:val="Haupttitel normal"/>
    <w:basedOn w:val="Haupttitelfett"/>
    <w:link w:val="HaupttitelnormalZchn"/>
    <w:qFormat/>
    <w:rsid w:val="005B0CE6"/>
    <w:rPr>
      <w:b w:val="0"/>
    </w:rPr>
  </w:style>
  <w:style w:type="character" w:customStyle="1" w:styleId="HaupttitelfettZchn">
    <w:name w:val="Haupttitel fett Zchn"/>
    <w:basedOn w:val="LauftextnormalZchn"/>
    <w:link w:val="Haupttitelfett"/>
    <w:uiPriority w:val="20"/>
    <w:rsid w:val="004F6E9D"/>
    <w:rPr>
      <w:rFonts w:ascii="Verdana" w:hAnsi="Verdana"/>
      <w:b/>
      <w:sz w:val="28"/>
    </w:rPr>
  </w:style>
  <w:style w:type="character" w:customStyle="1" w:styleId="HaupttitelnormalZchn">
    <w:name w:val="Haupttitel normal Zchn"/>
    <w:basedOn w:val="HaupttitelfettZchn"/>
    <w:link w:val="Haupttitelnormal"/>
    <w:rsid w:val="005B0CE6"/>
    <w:rPr>
      <w:rFonts w:ascii="Verdana" w:hAnsi="Verdana"/>
      <w:b w:val="0"/>
      <w:sz w:val="28"/>
    </w:rPr>
  </w:style>
  <w:style w:type="character" w:styleId="Platzhaltertext">
    <w:name w:val="Placeholder Text"/>
    <w:basedOn w:val="Absatz-Standardschriftart"/>
    <w:uiPriority w:val="99"/>
    <w:semiHidden/>
    <w:rsid w:val="00776F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elogruppe%20Mettmenstetten\Kursunterlegen%20Nell\1b_Kopier-Vorlage_Tour-Ausschreibung_A4_Vel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17F7B228534E0D9DD1DD8918441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FF1CA-2CC5-49D7-B7B0-B633FE5CD10A}"/>
      </w:docPartPr>
      <w:docPartBody>
        <w:p w:rsidR="009320A2" w:rsidRDefault="00A63939">
          <w:pPr>
            <w:pStyle w:val="DB17F7B228534E0D9DD1DD89184412F1"/>
          </w:pPr>
          <w:r w:rsidRPr="00776F04">
            <w:t>[</w:t>
          </w:r>
          <w:r w:rsidRPr="004A5C34">
            <w:rPr>
              <w:color w:val="FF0000"/>
            </w:rPr>
            <w:t>KLICK!</w:t>
          </w:r>
          <w:r w:rsidRPr="00776F04">
            <w:t xml:space="preserve"> </w:t>
          </w:r>
          <w:r w:rsidRPr="00776F04">
            <w:rPr>
              <w:rStyle w:val="Platzhaltertext"/>
              <w:color w:val="auto"/>
            </w:rPr>
            <w:t>Datum]</w:t>
          </w:r>
        </w:p>
      </w:docPartBody>
    </w:docPart>
    <w:docPart>
      <w:docPartPr>
        <w:name w:val="DCA621B2E3CB4E2F8BF46D7A55E93F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1CD0AD-0000-4F03-B855-A0158FC3BB0C}"/>
      </w:docPartPr>
      <w:docPartBody>
        <w:p w:rsidR="009320A2" w:rsidRDefault="00A63939">
          <w:pPr>
            <w:pStyle w:val="DCA621B2E3CB4E2F8BF46D7A55E93FBF"/>
          </w:pPr>
          <w:r w:rsidRPr="004A5C34">
            <w:t>[</w:t>
          </w:r>
          <w:r w:rsidRPr="004A5C34">
            <w:rPr>
              <w:color w:val="FF0000"/>
            </w:rPr>
            <w:t xml:space="preserve">KLICK! </w:t>
          </w:r>
          <w:r w:rsidRPr="004A5C34">
            <w:t>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eSans Pro Normal">
    <w:altName w:val="Times New Roman"/>
    <w:panose1 w:val="00000000000000000000"/>
    <w:charset w:val="00"/>
    <w:family w:val="modern"/>
    <w:notTrueType/>
    <w:pitch w:val="variable"/>
    <w:sig w:usb0="A00000AF" w:usb1="4000204B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39"/>
    <w:rsid w:val="000203B0"/>
    <w:rsid w:val="000928FB"/>
    <w:rsid w:val="0014728C"/>
    <w:rsid w:val="00155798"/>
    <w:rsid w:val="001B1615"/>
    <w:rsid w:val="001D4298"/>
    <w:rsid w:val="00284FAC"/>
    <w:rsid w:val="002932CC"/>
    <w:rsid w:val="002B4563"/>
    <w:rsid w:val="00376D67"/>
    <w:rsid w:val="0046190C"/>
    <w:rsid w:val="006531C3"/>
    <w:rsid w:val="006A7602"/>
    <w:rsid w:val="006B2D4D"/>
    <w:rsid w:val="006F2CF2"/>
    <w:rsid w:val="00820DE6"/>
    <w:rsid w:val="008627C6"/>
    <w:rsid w:val="00881FE3"/>
    <w:rsid w:val="00912AEF"/>
    <w:rsid w:val="009320A2"/>
    <w:rsid w:val="00990529"/>
    <w:rsid w:val="009C79FD"/>
    <w:rsid w:val="00A55BC6"/>
    <w:rsid w:val="00A63939"/>
    <w:rsid w:val="00A77A1D"/>
    <w:rsid w:val="00D543C1"/>
    <w:rsid w:val="00D96040"/>
    <w:rsid w:val="00DB6DEC"/>
    <w:rsid w:val="00DF2324"/>
    <w:rsid w:val="00EE3AAE"/>
    <w:rsid w:val="00F10A96"/>
    <w:rsid w:val="00F20E6B"/>
    <w:rsid w:val="00F74E30"/>
    <w:rsid w:val="00FC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B17F7B228534E0D9DD1DD89184412F1">
    <w:name w:val="DB17F7B228534E0D9DD1DD89184412F1"/>
  </w:style>
  <w:style w:type="paragraph" w:customStyle="1" w:styleId="DCA621B2E3CB4E2F8BF46D7A55E93FBF">
    <w:name w:val="DCA621B2E3CB4E2F8BF46D7A55E93F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 Senectute">
      <a:dk1>
        <a:srgbClr val="000000"/>
      </a:dk1>
      <a:lt1>
        <a:srgbClr val="FFFFFF"/>
      </a:lt1>
      <a:dk2>
        <a:srgbClr val="00726F"/>
      </a:dk2>
      <a:lt2>
        <a:srgbClr val="FFFFFF"/>
      </a:lt2>
      <a:accent1>
        <a:srgbClr val="BBCF00"/>
      </a:accent1>
      <a:accent2>
        <a:srgbClr val="37AA32"/>
      </a:accent2>
      <a:accent3>
        <a:srgbClr val="FFED00"/>
      </a:accent3>
      <a:accent4>
        <a:srgbClr val="007B48"/>
      </a:accent4>
      <a:accent5>
        <a:srgbClr val="00726F"/>
      </a:accent5>
      <a:accent6>
        <a:srgbClr val="005771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F0C56-8277-44C1-9E30-D15552F2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1b_Kopier-Vorlage_Tour-Ausschreibung_A4_Velo</Template>
  <TotalTime>0</TotalTime>
  <Pages>1</Pages>
  <Words>280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Faltblatt A4 mit Bild, Verdana</vt:lpstr>
    </vt:vector>
  </TitlesOfParts>
  <Company>Pro Senectute Kt. Zürich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Faltblatt A4 mit Bild, Verdana</dc:title>
  <dc:creator>LAPTOP2-PC</dc:creator>
  <dc:description>S¦C schmelter consulting_x000d_
consulting@schmelter.ch</dc:description>
  <cp:lastModifiedBy>Christian Kupferschmied</cp:lastModifiedBy>
  <cp:revision>2</cp:revision>
  <cp:lastPrinted>2023-02-27T11:44:00Z</cp:lastPrinted>
  <dcterms:created xsi:type="dcterms:W3CDTF">2025-02-09T12:34:00Z</dcterms:created>
  <dcterms:modified xsi:type="dcterms:W3CDTF">2025-02-09T12:34:00Z</dcterms:modified>
  <cp:version>6</cp:version>
</cp:coreProperties>
</file>